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4515B">
      <w:pPr>
        <w:spacing w:line="580" w:lineRule="exact"/>
        <w:ind w:right="640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  <w:r>
        <w:rPr>
          <w:rFonts w:hint="eastAsia" w:ascii="黑体" w:hAnsi="黑体" w:eastAsia="黑体" w:cs="仿宋_GB2312"/>
          <w:bCs/>
          <w:kern w:val="32"/>
          <w:sz w:val="32"/>
          <w:szCs w:val="32"/>
        </w:rPr>
        <w:t xml:space="preserve">附件                                           </w:t>
      </w:r>
    </w:p>
    <w:p w14:paraId="78523F7C">
      <w:pPr>
        <w:spacing w:line="580" w:lineRule="exact"/>
        <w:ind w:right="640"/>
        <w:jc w:val="left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</w:p>
    <w:p w14:paraId="2EEC04D2">
      <w:pPr>
        <w:spacing w:line="580" w:lineRule="exact"/>
      </w:pPr>
    </w:p>
    <w:p w14:paraId="2F81AA42">
      <w:pPr>
        <w:spacing w:line="580" w:lineRule="exact"/>
      </w:pPr>
    </w:p>
    <w:p w14:paraId="1C6D61C6">
      <w:pPr>
        <w:spacing w:line="580" w:lineRule="exact"/>
      </w:pPr>
    </w:p>
    <w:p w14:paraId="2B4C9A75">
      <w:pPr>
        <w:spacing w:line="580" w:lineRule="exact"/>
      </w:pPr>
    </w:p>
    <w:p w14:paraId="34CE56D1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bookmarkStart w:id="0" w:name="OLE_LINK6"/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6AE5615F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  <w:bookmarkEnd w:id="0"/>
    </w:p>
    <w:p w14:paraId="7CD5645B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2177F82A">
      <w:pPr>
        <w:spacing w:line="580" w:lineRule="exact"/>
        <w:rPr>
          <w:b/>
          <w:sz w:val="32"/>
        </w:rPr>
      </w:pPr>
    </w:p>
    <w:p w14:paraId="1278158A">
      <w:pPr>
        <w:spacing w:line="580" w:lineRule="exact"/>
        <w:rPr>
          <w:b/>
          <w:sz w:val="32"/>
        </w:rPr>
      </w:pPr>
    </w:p>
    <w:p w14:paraId="23DEFE0A">
      <w:pPr>
        <w:spacing w:line="580" w:lineRule="exact"/>
        <w:rPr>
          <w:b/>
          <w:sz w:val="32"/>
        </w:rPr>
      </w:pPr>
    </w:p>
    <w:p w14:paraId="3CC4943C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5C778A0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70F70C4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09EE28C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7A65FE48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35D8FFCD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60DA27D3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2C36A704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5344A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045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E61A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969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04E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C214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5C587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3180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C810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D3C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222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DF6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F4B2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81E3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C1CEB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E1D4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896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144D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3FA0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9E9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486F1D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920B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691B9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46D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C2A8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8B5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7CF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396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FD42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1A17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722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DEB0E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36A35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25AE6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43FA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5687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44904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604D8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8B54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98E1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1399E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0370D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580C6D4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C904B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DC7157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B2ED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133C2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4FA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4BA8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5508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D164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C6B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A2D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8E0B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148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8DCBF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52C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38996C1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5BF9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1E5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D77E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2D36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8D2D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92D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25C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6FAE99B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CBBF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470A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3E5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03DF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6D71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98C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2CF3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7F50C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49B5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D09AC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47E0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18240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EEA7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9C693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5C62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68165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BB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FB8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4CCD0A8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3BC5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vAlign w:val="center"/>
          </w:tcPr>
          <w:p w14:paraId="711ACA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2BC4F2E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3DA6DC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457886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72551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vAlign w:val="center"/>
          </w:tcPr>
          <w:p w14:paraId="257C8D1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63D6A3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20CF6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C1227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542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vAlign w:val="center"/>
          </w:tcPr>
          <w:p w14:paraId="46392D8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A954FD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25C2B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CAC338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0CF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vAlign w:val="center"/>
          </w:tcPr>
          <w:p w14:paraId="7FE422F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E1E4EF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C7857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56E6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50D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vAlign w:val="center"/>
          </w:tcPr>
          <w:p w14:paraId="2034A01E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DEF518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185FF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68D7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FE1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vAlign w:val="center"/>
          </w:tcPr>
          <w:p w14:paraId="0DF1F98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6FE14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54502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93384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5E1E26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5595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vAlign w:val="center"/>
          </w:tcPr>
          <w:p w14:paraId="75B828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350697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58F141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3A5F7C8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7C39EF1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EAD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3868B9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0BA55DC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20B209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FEEFCE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E6909E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554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85AA53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48818F0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D586A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3FA15A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C1E66A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7928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20B71B9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2BAA5F3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212FE3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6DAF8A4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0257A64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048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4BC4C8D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5758C7E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3FAAC5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2B12B0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21CCFE6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B10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A36A63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1D945DF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FE64EB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1665E8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F44522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35F5E1E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4554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8DC3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3695ACD4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A9B7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4089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4699B4C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1B9648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10516868">
            <w:pPr>
              <w:spacing w:line="580" w:lineRule="exact"/>
              <w:rPr>
                <w:rFonts w:eastAsia="仿宋_GB2312"/>
              </w:rPr>
            </w:pPr>
          </w:p>
          <w:p w14:paraId="1E1F1275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2913E095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386F252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1528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1AF06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140B959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1B775A2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4CCAC49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9E4ABB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749BB98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0E92D0A">
      <w:pPr>
        <w:spacing w:before="120" w:beforeLines="50" w:after="120" w:afterLines="50" w:line="580" w:lineRule="exact"/>
        <w:rPr>
          <w:rFonts w:ascii="黑体" w:hAnsi="Calibri" w:eastAsia="黑体"/>
          <w:sz w:val="30"/>
          <w:szCs w:val="30"/>
        </w:rPr>
      </w:pPr>
    </w:p>
    <w:p w14:paraId="1C71C52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519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53A45D6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63A101A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（证件号：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）符合中国科协青年科技人才培育工程博士生专项计划申报条件，无学术不端等行为，同意推荐。</w:t>
            </w:r>
            <w:bookmarkStart w:id="1" w:name="_GoBack"/>
            <w:bookmarkEnd w:id="1"/>
          </w:p>
          <w:p w14:paraId="32C94274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6E072D5C">
            <w:pPr>
              <w:pStyle w:val="2"/>
            </w:pPr>
          </w:p>
          <w:p w14:paraId="24641EBB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2FFBAC99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13D50813">
      <w:pPr>
        <w:spacing w:line="580" w:lineRule="exact"/>
      </w:pPr>
    </w:p>
    <w:p w14:paraId="6EA38456">
      <w:pPr>
        <w:spacing w:line="580" w:lineRule="exact"/>
      </w:pPr>
    </w:p>
    <w:p w14:paraId="1218C35E">
      <w:pPr>
        <w:pStyle w:val="4"/>
        <w:spacing w:line="580" w:lineRule="exact"/>
        <w:ind w:left="1260" w:hanging="420"/>
      </w:pPr>
    </w:p>
    <w:p w14:paraId="5B0BA4D2">
      <w:pPr>
        <w:pStyle w:val="5"/>
      </w:pPr>
    </w:p>
    <w:p w14:paraId="68BEE48D">
      <w:pPr>
        <w:pStyle w:val="4"/>
        <w:spacing w:line="580" w:lineRule="exact"/>
        <w:ind w:left="1260" w:hanging="420"/>
      </w:pPr>
    </w:p>
    <w:p w14:paraId="58E09444">
      <w:pPr>
        <w:spacing w:line="580" w:lineRule="exact"/>
        <w:ind w:right="640"/>
        <w:jc w:val="left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</w:p>
    <w:p w14:paraId="3FF1A32E">
      <w:pPr>
        <w:spacing w:line="580" w:lineRule="exact"/>
        <w:ind w:right="640"/>
        <w:jc w:val="left"/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</w:pPr>
    </w:p>
    <w:p w14:paraId="0A4C5670">
      <w:pPr>
        <w:spacing w:line="580" w:lineRule="exact"/>
        <w:ind w:right="640"/>
        <w:jc w:val="left"/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</w:pPr>
    </w:p>
    <w:p w14:paraId="2D9CB718">
      <w:pPr>
        <w:spacing w:line="300" w:lineRule="exact"/>
        <w:rPr>
          <w:rFonts w:ascii="楷体_GB2312" w:eastAsia="楷体_GB2312"/>
          <w:b/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2098" w:right="1474" w:bottom="1985" w:left="1588" w:header="851" w:footer="992" w:gutter="0"/>
      <w:pgNumType w:fmt="numberInDash"/>
      <w:cols w:space="720" w:num="1"/>
      <w:docGrid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24363"/>
    </w:sdtPr>
    <w:sdtEndPr>
      <w:rPr>
        <w:sz w:val="28"/>
        <w:szCs w:val="28"/>
      </w:rPr>
    </w:sdtEndPr>
    <w:sdtContent>
      <w:p w14:paraId="6A855D24">
        <w:pPr>
          <w:pStyle w:val="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2 -</w:t>
        </w:r>
        <w:r>
          <w:rPr>
            <w:sz w:val="28"/>
            <w:szCs w:val="28"/>
          </w:rPr>
          <w:fldChar w:fldCharType="end"/>
        </w:r>
      </w:p>
    </w:sdtContent>
  </w:sdt>
  <w:p w14:paraId="19530F1D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54AB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83426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6613FC"/>
    <w:rsid w:val="00022E6E"/>
    <w:rsid w:val="00045AA6"/>
    <w:rsid w:val="000460CC"/>
    <w:rsid w:val="00050285"/>
    <w:rsid w:val="000C0CC7"/>
    <w:rsid w:val="000E2D6F"/>
    <w:rsid w:val="00100DDE"/>
    <w:rsid w:val="001400E1"/>
    <w:rsid w:val="00166908"/>
    <w:rsid w:val="00172A27"/>
    <w:rsid w:val="001A5408"/>
    <w:rsid w:val="001C2CCD"/>
    <w:rsid w:val="001C5116"/>
    <w:rsid w:val="001C6165"/>
    <w:rsid w:val="00243252"/>
    <w:rsid w:val="0026337A"/>
    <w:rsid w:val="00386BE9"/>
    <w:rsid w:val="003C45C2"/>
    <w:rsid w:val="00402B49"/>
    <w:rsid w:val="00443606"/>
    <w:rsid w:val="00454073"/>
    <w:rsid w:val="0046095A"/>
    <w:rsid w:val="00483754"/>
    <w:rsid w:val="004837BC"/>
    <w:rsid w:val="004C03CF"/>
    <w:rsid w:val="004E6833"/>
    <w:rsid w:val="005009D7"/>
    <w:rsid w:val="0050226C"/>
    <w:rsid w:val="005229B0"/>
    <w:rsid w:val="0056359C"/>
    <w:rsid w:val="006013E7"/>
    <w:rsid w:val="00686BC8"/>
    <w:rsid w:val="006C3B19"/>
    <w:rsid w:val="006D2032"/>
    <w:rsid w:val="006D758E"/>
    <w:rsid w:val="006D7600"/>
    <w:rsid w:val="00720A38"/>
    <w:rsid w:val="007737F7"/>
    <w:rsid w:val="007C762F"/>
    <w:rsid w:val="007E1D2B"/>
    <w:rsid w:val="008650D5"/>
    <w:rsid w:val="008775B6"/>
    <w:rsid w:val="008E36C9"/>
    <w:rsid w:val="008F36A2"/>
    <w:rsid w:val="009A0FED"/>
    <w:rsid w:val="00AA2507"/>
    <w:rsid w:val="00AA3C06"/>
    <w:rsid w:val="00AB48F5"/>
    <w:rsid w:val="00AD14E1"/>
    <w:rsid w:val="00B93B7B"/>
    <w:rsid w:val="00C0710A"/>
    <w:rsid w:val="00C81D60"/>
    <w:rsid w:val="00C946DF"/>
    <w:rsid w:val="00D32387"/>
    <w:rsid w:val="00D4529B"/>
    <w:rsid w:val="00D63889"/>
    <w:rsid w:val="00D825A5"/>
    <w:rsid w:val="00DE39B3"/>
    <w:rsid w:val="00DF7062"/>
    <w:rsid w:val="00E15A2C"/>
    <w:rsid w:val="00E356EA"/>
    <w:rsid w:val="00E3765C"/>
    <w:rsid w:val="00E84B83"/>
    <w:rsid w:val="00E95FEE"/>
    <w:rsid w:val="00F37266"/>
    <w:rsid w:val="00F622D3"/>
    <w:rsid w:val="00F90242"/>
    <w:rsid w:val="00FD3C60"/>
    <w:rsid w:val="080C52AF"/>
    <w:rsid w:val="1D680935"/>
    <w:rsid w:val="382C2153"/>
    <w:rsid w:val="3FB50B08"/>
    <w:rsid w:val="726613FC"/>
    <w:rsid w:val="76F00AE1"/>
    <w:rsid w:val="7E6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0"/>
    <w:uiPriority w:val="0"/>
    <w:pPr>
      <w:spacing w:after="120"/>
    </w:pPr>
  </w:style>
  <w:style w:type="paragraph" w:styleId="5">
    <w:name w:val="Body Text Indent"/>
    <w:basedOn w:val="1"/>
    <w:link w:val="21"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13"/>
    <w:qFormat/>
    <w:uiPriority w:val="0"/>
    <w:pPr>
      <w:ind w:left="100" w:leftChars="250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日期 字符"/>
    <w:basedOn w:val="10"/>
    <w:link w:val="6"/>
    <w:qFormat/>
    <w:uiPriority w:val="0"/>
    <w:rPr>
      <w:kern w:val="2"/>
      <w:sz w:val="21"/>
      <w:szCs w:val="24"/>
    </w:rPr>
  </w:style>
  <w:style w:type="paragraph" w:customStyle="1" w:styleId="14">
    <w:name w:val="p0"/>
    <w:basedOn w:val="1"/>
    <w:uiPriority w:val="0"/>
    <w:pPr>
      <w:widowControl/>
    </w:pPr>
    <w:rPr>
      <w:kern w:val="0"/>
      <w:sz w:val="32"/>
      <w:szCs w:val="21"/>
    </w:rPr>
  </w:style>
  <w:style w:type="paragraph" w:customStyle="1" w:styleId="15">
    <w:name w:val="三级标题"/>
    <w:basedOn w:val="1"/>
    <w:uiPriority w:val="0"/>
    <w:pPr>
      <w:overflowPunct w:val="0"/>
      <w:spacing w:line="580" w:lineRule="exact"/>
      <w:ind w:firstLine="640" w:firstLineChars="200"/>
      <w:outlineLvl w:val="3"/>
    </w:pPr>
    <w:rPr>
      <w:rFonts w:ascii="仿宋_GB2312" w:hAnsi="仿宋_GB2312" w:eastAsia="仿宋_GB2312" w:cs="仿宋_GB2312"/>
      <w:bCs/>
      <w:kern w:val="32"/>
      <w:sz w:val="32"/>
      <w:szCs w:val="32"/>
    </w:rPr>
  </w:style>
  <w:style w:type="character" w:customStyle="1" w:styleId="16">
    <w:name w:val="页脚 字符"/>
    <w:basedOn w:val="10"/>
    <w:link w:val="7"/>
    <w:qFormat/>
    <w:uiPriority w:val="99"/>
    <w:rPr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标题 3 字符"/>
    <w:basedOn w:val="10"/>
    <w:link w:val="2"/>
    <w:uiPriority w:val="0"/>
    <w:rPr>
      <w:b/>
      <w:kern w:val="2"/>
      <w:sz w:val="32"/>
      <w:szCs w:val="22"/>
    </w:rPr>
  </w:style>
  <w:style w:type="character" w:customStyle="1" w:styleId="20">
    <w:name w:val="正文文本 字符"/>
    <w:basedOn w:val="10"/>
    <w:link w:val="4"/>
    <w:uiPriority w:val="0"/>
    <w:rPr>
      <w:kern w:val="2"/>
      <w:sz w:val="21"/>
      <w:szCs w:val="24"/>
    </w:rPr>
  </w:style>
  <w:style w:type="character" w:customStyle="1" w:styleId="21">
    <w:name w:val="正文文本缩进 字符"/>
    <w:basedOn w:val="10"/>
    <w:link w:val="5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991;&#20214;&#27169;&#26495;\&#20013;&#22269;&#21270;&#23398;&#20250;&#32418;&#22836;&#25991;&#26356;&#26032;&#29256;\&#20013;&#22269;&#21270;&#23398;&#20250;&#32418;&#22836;&#25991;&#27169;&#26495;-&#20351;&#29992;&#29256;2017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251950-8248-402C-AFB8-2337C9ADE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中国化学会红头文模板-使用版2017</Template>
  <Pages>5</Pages>
  <Words>1008</Words>
  <Characters>1021</Characters>
  <Lines>204</Lines>
  <Paragraphs>124</Paragraphs>
  <TotalTime>2</TotalTime>
  <ScaleCrop>false</ScaleCrop>
  <LinksUpToDate>false</LinksUpToDate>
  <CharactersWithSpaces>1405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2026-07-31T10:03:00Z</dcterms:created>
  <dc:creator>韩立冬</dc:creator>
  <cp:lastModifiedBy>波波</cp:lastModifiedBy>
  <cp:lastPrinted>2026-07-27T02:59:00Z</cp:lastPrinted>
  <dcterms:modified xsi:type="dcterms:W3CDTF">2026-08-20T03:37:56Z</dcterms:modified>
  <dc:title>中国化学会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B61A45ADA2E649C68172BA3C57EDFD45_13</vt:lpwstr>
  </property>
  <property fmtid="{D5CDD505-2E9C-101B-9397-08002B2CF9AE}" pid="4" name="KSOTemplateDocerSaveRecord">
    <vt:lpwstr>eyJoZGlkIjoiNTc4YjAyZWE3ZmQ1NzRiMmI0M2ZjZTExODVjYzVjMTkiLCJ1c2VySWQiOiIyMzE3NzcxNjQifQ==</vt:lpwstr>
  </property>
</Properties>
</file>